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976" w:rsidRDefault="004E2966">
      <w:pPr>
        <w:pStyle w:val="Title"/>
        <w:jc w:val="center"/>
      </w:pPr>
      <w:bookmarkStart w:id="0" w:name="_GoBack"/>
      <w:bookmarkEnd w:id="0"/>
      <w:r>
        <w:t>4</w:t>
      </w:r>
      <w:r>
        <w:rPr>
          <w:vertAlign w:val="superscript"/>
        </w:rPr>
        <w:t>th</w:t>
      </w:r>
      <w:r>
        <w:t xml:space="preserve"> Class work – Mrs Humphreys &amp; Mrs O’Connor – week of the 27/04/2020</w:t>
      </w:r>
    </w:p>
    <w:p w:rsidR="00BD4976" w:rsidRDefault="00BD4976"/>
    <w:p w:rsidR="00BD4976" w:rsidRDefault="00BD4976"/>
    <w:p w:rsidR="00BD4976" w:rsidRDefault="004E2966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-223287</wp:posOffset>
                </wp:positionH>
                <wp:positionV relativeFrom="paragraph">
                  <wp:posOffset>-63797</wp:posOffset>
                </wp:positionV>
                <wp:extent cx="6092189" cy="2434590"/>
                <wp:effectExtent l="0" t="0" r="22861" b="2286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189" cy="2434590"/>
                        </a:xfrm>
                        <a:prstGeom prst="rect">
                          <a:avLst/>
                        </a:prstGeom>
                        <a:solidFill>
                          <a:srgbClr val="CCECFF">
                            <a:alpha val="23137"/>
                          </a:srgbClr>
                        </a:solidFill>
                        <a:ln w="25402">
                          <a:solidFill>
                            <a:srgbClr val="5C4776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8439C36" id="Rectangle 2" o:spid="_x0000_s1026" style="position:absolute;margin-left:-17.6pt;margin-top:-5pt;width:479.7pt;height:19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" fillcolor="#ccecff" strokecolor="#5c4776" strokeweight=".70561mm">
                <v:fill opacity="15163f"/>
                <v:textbox inset="0,0,0,0"/>
              </v:rect>
            </w:pict>
          </mc:Fallback>
        </mc:AlternateContent>
      </w:r>
      <w:r>
        <w:t>Hi Everyone</w:t>
      </w:r>
    </w:p>
    <w:p w:rsidR="00BD4976" w:rsidRDefault="004E2966">
      <w:r>
        <w:t xml:space="preserve">Tá súil agam go bhfuil sibh go léir ar mhuin na muice and that nobody is’ tuirse traochta’. </w:t>
      </w:r>
    </w:p>
    <w:p w:rsidR="00BD4976" w:rsidRDefault="004E2966">
      <w:r>
        <w:t xml:space="preserve">We </w:t>
      </w:r>
      <w:r>
        <w:t xml:space="preserve">hope you are finding the work we have set manageable and we would love to hear from you. You could take a photo of anything you have done and email it to us.  </w:t>
      </w:r>
    </w:p>
    <w:p w:rsidR="00BD4976" w:rsidRDefault="004E2966">
      <w:r>
        <w:t xml:space="preserve">Gaeilge: </w:t>
      </w:r>
    </w:p>
    <w:p w:rsidR="00BD4976" w:rsidRDefault="004E2966">
      <w:r>
        <w:t>Last week you had to read Láib on pages 98&amp;99. You can hear someone reading this if yo</w:t>
      </w:r>
      <w:r>
        <w:t xml:space="preserve">u click on this website </w:t>
      </w:r>
      <w:hyperlink r:id="rId7" w:history="1">
        <w:r>
          <w:rPr>
            <w:rStyle w:val="Hyperlink"/>
          </w:rPr>
          <w:t>www.my.cjfallon.ie</w:t>
        </w:r>
      </w:hyperlink>
      <w:r>
        <w:t xml:space="preserve"> Go to student resources, click primary, then 4</w:t>
      </w:r>
      <w:r>
        <w:rPr>
          <w:vertAlign w:val="superscript"/>
        </w:rPr>
        <w:t>th</w:t>
      </w:r>
      <w:r>
        <w:t xml:space="preserve"> class, then Gaeilge, then Bun go Barr. You will find the audio for pages 98 &amp; 99. We will put a translation of it at the </w:t>
      </w:r>
      <w:r>
        <w:t>end of this and you can see how you got on.</w:t>
      </w:r>
    </w:p>
    <w:p w:rsidR="00BD4976" w:rsidRDefault="00BD4976">
      <w:pPr>
        <w:rPr>
          <w:b/>
          <w:u w:val="single"/>
        </w:rPr>
      </w:pPr>
    </w:p>
    <w:p w:rsidR="00BD4976" w:rsidRDefault="00BD4976">
      <w:pPr>
        <w:rPr>
          <w:b/>
          <w:u w:val="single"/>
        </w:rPr>
      </w:pPr>
    </w:p>
    <w:p w:rsidR="00BD4976" w:rsidRDefault="00BD4976">
      <w:pPr>
        <w:rPr>
          <w:b/>
          <w:u w:val="single"/>
        </w:rPr>
      </w:pPr>
    </w:p>
    <w:p w:rsidR="00BD4976" w:rsidRDefault="004E2966">
      <w:pPr>
        <w:pStyle w:val="Title"/>
      </w:pPr>
      <w:r>
        <w:t>This week we would like you to do :</w:t>
      </w:r>
    </w:p>
    <w:p w:rsidR="00BD4976" w:rsidRDefault="004E2966">
      <w:pPr>
        <w:rPr>
          <w:b/>
          <w:sz w:val="24"/>
          <w:u w:val="single"/>
        </w:rPr>
      </w:pPr>
      <w:r>
        <w:rPr>
          <w:b/>
          <w:sz w:val="24"/>
          <w:u w:val="single"/>
        </w:rPr>
        <w:t>Gaeilge:</w:t>
      </w:r>
    </w:p>
    <w:p w:rsidR="00BD4976" w:rsidRDefault="004E2966">
      <w:r>
        <w:t>Bun go Barr P100. Cupla Ceist .Remember P.137 will help you if you get stuck.( Answers next week)</w:t>
      </w:r>
    </w:p>
    <w:p w:rsidR="00BD4976" w:rsidRDefault="004E2966">
      <w:r>
        <w:t xml:space="preserve">                P 102 H &amp;I J   As you know already when you add ‘a</w:t>
      </w:r>
      <w:r>
        <w:t>n domhain’ to a feeling it means ‘very’ so ‘áthas an domhain’ means ‘very happy’</w:t>
      </w:r>
    </w:p>
    <w:p w:rsidR="00BD4976" w:rsidRDefault="004E2966">
      <w:r>
        <w:t>Remember that ‘nuair’ is a connecting word that means ‘when’  when you are doing J.</w:t>
      </w:r>
    </w:p>
    <w:p w:rsidR="00BD4976" w:rsidRDefault="00BD4976"/>
    <w:p w:rsidR="00BD4976" w:rsidRDefault="004E2966">
      <w:pPr>
        <w:rPr>
          <w:b/>
          <w:sz w:val="24"/>
          <w:u w:val="single"/>
        </w:rPr>
      </w:pPr>
      <w:r>
        <w:rPr>
          <w:b/>
          <w:sz w:val="24"/>
          <w:u w:val="single"/>
        </w:rPr>
        <w:t>Maths:</w:t>
      </w:r>
    </w:p>
    <w:p w:rsidR="00BD4976" w:rsidRDefault="004E2966">
      <w:r>
        <w:t>Fractions&gt; Operation Maths</w:t>
      </w:r>
    </w:p>
    <w:p w:rsidR="00BD4976" w:rsidRDefault="004E2966">
      <w:pPr>
        <w:pStyle w:val="ListParagraph"/>
        <w:numPr>
          <w:ilvl w:val="0"/>
          <w:numId w:val="1"/>
        </w:numPr>
      </w:pPr>
      <w:r>
        <w:t xml:space="preserve">Look at your Fraction Wall on page 68 and revise </w:t>
      </w:r>
      <w:r>
        <w:t>questions !,2 ,3 &amp; 4 and Work it out.</w:t>
      </w:r>
    </w:p>
    <w:p w:rsidR="00BD4976" w:rsidRDefault="004E2966">
      <w:pPr>
        <w:pStyle w:val="ListParagraph"/>
        <w:numPr>
          <w:ilvl w:val="0"/>
          <w:numId w:val="1"/>
        </w:numPr>
      </w:pPr>
      <w:r>
        <w:rPr>
          <w:u w:val="single"/>
        </w:rPr>
        <w:lastRenderedPageBreak/>
        <w:t xml:space="preserve">I am learning to calculate a fraction of a set.  </w:t>
      </w:r>
      <w:r>
        <w:t>Look at example on page 69  NOTE( we do  it differently to the book and don t use bar models)</w:t>
      </w:r>
    </w:p>
    <w:p w:rsidR="00BD4976" w:rsidRDefault="004E2966">
      <w:pPr>
        <w:pStyle w:val="ListParagraph"/>
      </w:pPr>
      <w:r>
        <w:t>Draw 24 apples</w:t>
      </w:r>
    </w:p>
    <w:p w:rsidR="00BD4976" w:rsidRDefault="004E2966">
      <w:pPr>
        <w:pStyle w:val="ListParagraph"/>
      </w:pPr>
      <w:r>
        <w:t>Next find 1/6 (one sixth) of them by circling groups of 6. H</w:t>
      </w:r>
      <w:r>
        <w:t>ow many groups did you get?  Yes you got  4 groups of 6 so</w:t>
      </w:r>
    </w:p>
    <w:p w:rsidR="00BD4976" w:rsidRDefault="004E2966">
      <w:pPr>
        <w:pStyle w:val="ListParagraph"/>
      </w:pPr>
      <w:r>
        <w:t xml:space="preserve"> 1/6 of 24 =  4 </w:t>
      </w:r>
    </w:p>
    <w:p w:rsidR="00BD4976" w:rsidRDefault="004E2966">
      <w:pPr>
        <w:pStyle w:val="ListParagraph"/>
      </w:pPr>
      <w:r>
        <w:t>So  5/6 is = to 4+4+4+4+4= 20 or 4x5=20</w:t>
      </w:r>
    </w:p>
    <w:p w:rsidR="00BD4976" w:rsidRDefault="00BD4976">
      <w:pPr>
        <w:pStyle w:val="ListParagraph"/>
      </w:pPr>
    </w:p>
    <w:p w:rsidR="00BD4976" w:rsidRDefault="004E2966">
      <w:pPr>
        <w:pStyle w:val="ListParagraph"/>
      </w:pPr>
      <w:r>
        <w:t>Did anyone figure out the  faster way of doing these?. Normally we let you figure it out for yourselves by doing lots of examples but we wi</w:t>
      </w:r>
      <w:r>
        <w:t>ll just tell you on this occasion.</w:t>
      </w:r>
    </w:p>
    <w:p w:rsidR="00BD4976" w:rsidRDefault="004E2966">
      <w:pPr>
        <w:pStyle w:val="ListParagraph"/>
      </w:pPr>
      <w:r>
        <w:t>Divide by the bottom and multiply by the top. .</w:t>
      </w:r>
    </w:p>
    <w:p w:rsidR="00BD4976" w:rsidRDefault="004E2966">
      <w:pPr>
        <w:pStyle w:val="ListParagraph"/>
      </w:pPr>
      <w:r>
        <w:t>Show you answer like this:</w:t>
      </w:r>
    </w:p>
    <w:p w:rsidR="00BD4976" w:rsidRDefault="004E2966">
      <w:pPr>
        <w:pStyle w:val="ListParagraph"/>
      </w:pPr>
      <w:r>
        <w:t>Find 5/6 of 24</w:t>
      </w:r>
    </w:p>
    <w:p w:rsidR="00BD4976" w:rsidRDefault="004E2966">
      <w:pPr>
        <w:pStyle w:val="ListParagraph"/>
      </w:pPr>
      <w:r>
        <w:t>1/6 = 4</w:t>
      </w:r>
    </w:p>
    <w:p w:rsidR="00BD4976" w:rsidRDefault="004E2966">
      <w:pPr>
        <w:pStyle w:val="ListParagraph"/>
      </w:pPr>
      <w:r>
        <w:t>5/6 = 4 x 5 =20</w:t>
      </w:r>
    </w:p>
    <w:p w:rsidR="00BD4976" w:rsidRDefault="004E2966">
      <w:pPr>
        <w:pStyle w:val="ListParagraph"/>
      </w:pPr>
      <w:r>
        <w:t>Tip;  Always find one fraction of it first.</w:t>
      </w:r>
    </w:p>
    <w:p w:rsidR="00BD4976" w:rsidRDefault="004E2966">
      <w:pPr>
        <w:pStyle w:val="ListParagraph"/>
      </w:pPr>
      <w:r>
        <w:t>Try questions 1 on page 69 and 3 on page 70. (  Answers next we</w:t>
      </w:r>
      <w:r>
        <w:t>ek unless you want to take photo and email answers before then)</w:t>
      </w:r>
    </w:p>
    <w:p w:rsidR="00BD4976" w:rsidRDefault="004E2966">
      <w:pPr>
        <w:pStyle w:val="ListParagraph"/>
      </w:pPr>
      <w:r>
        <w:t xml:space="preserve">If you are finding these too difficult don’t worry or if you need an extra challenge go to my.cjfallon.ie  . Go to student resources   click  primary click </w:t>
      </w:r>
      <w:r>
        <w:rPr>
          <w:vertAlign w:val="superscript"/>
        </w:rPr>
        <w:t xml:space="preserve"> </w:t>
      </w:r>
      <w:r>
        <w:t xml:space="preserve"> 2</w:t>
      </w:r>
      <w:r>
        <w:rPr>
          <w:vertAlign w:val="superscript"/>
        </w:rPr>
        <w:t>nd</w:t>
      </w:r>
      <w:r>
        <w:t xml:space="preserve"> or 3</w:t>
      </w:r>
      <w:r>
        <w:rPr>
          <w:vertAlign w:val="superscript"/>
        </w:rPr>
        <w:t>rd</w:t>
      </w:r>
      <w:r>
        <w:t xml:space="preserve"> if you want to find </w:t>
      </w:r>
      <w:r>
        <w:t>easier fractions or 5</w:t>
      </w:r>
      <w:r>
        <w:rPr>
          <w:vertAlign w:val="superscript"/>
        </w:rPr>
        <w:t>th</w:t>
      </w:r>
      <w:r>
        <w:t xml:space="preserve"> and 6</w:t>
      </w:r>
      <w:r>
        <w:rPr>
          <w:vertAlign w:val="superscript"/>
        </w:rPr>
        <w:t>th</w:t>
      </w:r>
      <w:r>
        <w:t xml:space="preserve"> class book if you want a challenge . Click Maths  click  Busy at Maths</w:t>
      </w:r>
    </w:p>
    <w:p w:rsidR="00BD4976" w:rsidRDefault="004E2966">
      <w:pPr>
        <w:pStyle w:val="ListParagraph"/>
      </w:pPr>
      <w:r>
        <w:t>There are tutorials for some pages of the Busy at Maths if you need help.</w:t>
      </w:r>
    </w:p>
    <w:p w:rsidR="00BD4976" w:rsidRDefault="00BD4976"/>
    <w:p w:rsidR="00BD4976" w:rsidRDefault="00BD4976"/>
    <w:p w:rsidR="00BD4976" w:rsidRDefault="004E2966">
      <w:pPr>
        <w:rPr>
          <w:b/>
          <w:sz w:val="24"/>
          <w:u w:val="single"/>
        </w:rPr>
      </w:pPr>
      <w:r>
        <w:rPr>
          <w:b/>
          <w:sz w:val="24"/>
          <w:u w:val="single"/>
        </w:rPr>
        <w:t>English/ History/   Geography</w:t>
      </w:r>
    </w:p>
    <w:p w:rsidR="00BD4976" w:rsidRDefault="004E2966">
      <w:r>
        <w:t>Theme:  Japan</w:t>
      </w:r>
    </w:p>
    <w:p w:rsidR="00BD4976" w:rsidRDefault="00BD4976"/>
    <w:p w:rsidR="00BD4976" w:rsidRDefault="004E2966">
      <w:r>
        <w:rPr>
          <w:b/>
          <w:u w:val="single"/>
        </w:rPr>
        <w:t>History:</w:t>
      </w:r>
      <w:r>
        <w:rPr>
          <w:b/>
        </w:rPr>
        <w:t xml:space="preserve"> </w:t>
      </w:r>
    </w:p>
    <w:p w:rsidR="00BD4976" w:rsidRDefault="004E2966">
      <w:r>
        <w:t>Small World    Princes</w:t>
      </w:r>
      <w:r>
        <w:t xml:space="preserve">s  Hase of Japan .   Read pages 58 &amp; 59 </w:t>
      </w:r>
    </w:p>
    <w:p w:rsidR="00BD4976" w:rsidRDefault="004E2966">
      <w:r>
        <w:lastRenderedPageBreak/>
        <w:t>Try to read and understand at least ten new words. The more ‘vocabulary rich’ you are the better you will understand what you are reading.</w:t>
      </w:r>
    </w:p>
    <w:p w:rsidR="00BD4976" w:rsidRDefault="004E2966">
      <w:r>
        <w:rPr>
          <w:b/>
          <w:u w:val="single"/>
        </w:rPr>
        <w:t>Geography;</w:t>
      </w:r>
      <w:r>
        <w:rPr>
          <w:b/>
        </w:rPr>
        <w:t xml:space="preserve"> </w:t>
      </w:r>
    </w:p>
    <w:p w:rsidR="00BD4976" w:rsidRDefault="004E2966">
      <w:r>
        <w:t>Small World  , page 78  Read this page and try  to understand an</w:t>
      </w:r>
      <w:r>
        <w:t xml:space="preserve">d remember as much as you can. Write 10 to 20   important words that will help you summarise the page. </w:t>
      </w:r>
    </w:p>
    <w:p w:rsidR="00BD4976" w:rsidRDefault="004E2966">
      <w:r>
        <w:t xml:space="preserve">Look at the map of the world on pages 74 and 75 and see where Japan is in relation to Ireland. If  you are able to print a map of the world from Twinkl </w:t>
      </w:r>
      <w:r>
        <w:t>colour in Ireland and Japan only. You can use this for your project later. You could also do a rough tracing.. There is a map of Japan on page 63..</w:t>
      </w:r>
    </w:p>
    <w:p w:rsidR="00BD4976" w:rsidRDefault="00BD4976">
      <w:pPr>
        <w:pStyle w:val="ListParagraph"/>
      </w:pPr>
    </w:p>
    <w:p w:rsidR="00BD4976" w:rsidRDefault="004E2966">
      <w:pPr>
        <w:rPr>
          <w:b/>
          <w:sz w:val="24"/>
          <w:u w:val="single"/>
        </w:rPr>
      </w:pPr>
      <w:r>
        <w:rPr>
          <w:b/>
          <w:sz w:val="24"/>
          <w:u w:val="single"/>
        </w:rPr>
        <w:t>Music</w:t>
      </w:r>
    </w:p>
    <w:p w:rsidR="00BD4976" w:rsidRDefault="004E2966">
      <w:r>
        <w:t xml:space="preserve">Listen to the recording of Edelweiss on the tin whistle. We also include the notes. </w:t>
      </w:r>
    </w:p>
    <w:p w:rsidR="00BD4976" w:rsidRDefault="004E2966">
      <w:r>
        <w:t>Try and learn to</w:t>
      </w:r>
      <w:r>
        <w:t xml:space="preserve"> play this over the next few weeks.</w:t>
      </w:r>
    </w:p>
    <w:p w:rsidR="00BD4976" w:rsidRDefault="004E2966">
      <w:pPr>
        <w:pStyle w:val="ListParagraph"/>
      </w:pPr>
      <w:r>
        <w:object w:dxaOrig="1356" w:dyaOrig="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67.5pt;height:40.5pt;visibility:visible;mso-wrap-style:square" o:ole="">
            <v:imagedata r:id="rId8" o:title=""/>
          </v:shape>
          <o:OLEObject Type="Embed" ProgID="Package" ShapeID="Object 1" DrawAspect="Content" ObjectID="_1649427906" r:id="rId9"/>
        </w:object>
      </w:r>
      <w:r>
        <w:t xml:space="preserve"> </w:t>
      </w:r>
    </w:p>
    <w:p w:rsidR="00BD4976" w:rsidRDefault="004E2966">
      <w:pPr>
        <w:pStyle w:val="ListParagraph"/>
      </w:pPr>
      <w:r>
        <w:rPr>
          <w:noProof/>
          <w:lang w:val="en-IE" w:eastAsia="en-IE"/>
        </w:rPr>
        <w:drawing>
          <wp:inline distT="0" distB="0" distL="0" distR="0">
            <wp:extent cx="5731514" cy="4298951"/>
            <wp:effectExtent l="0" t="0" r="2536" b="6349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2989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4976" w:rsidRDefault="00BD4976">
      <w:pPr>
        <w:rPr>
          <w:u w:val="single"/>
        </w:rPr>
      </w:pPr>
    </w:p>
    <w:p w:rsidR="00BD4976" w:rsidRDefault="004E2966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P.E </w:t>
      </w:r>
    </w:p>
    <w:p w:rsidR="00BD4976" w:rsidRDefault="004E2966">
      <w:r>
        <w:t>Dance- Waltz</w:t>
      </w:r>
    </w:p>
    <w:p w:rsidR="00BD4976" w:rsidRDefault="004E2966">
      <w:r>
        <w:t>Look at this YouTube clip of a couple doing a Waltz dance performance of Edelweiss.</w:t>
      </w:r>
    </w:p>
    <w:p w:rsidR="00BD4976" w:rsidRDefault="004E2966">
      <w:hyperlink r:id="rId11" w:history="1">
        <w:r>
          <w:rPr>
            <w:rStyle w:val="Hyperlink"/>
          </w:rPr>
          <w:t>https://youtu.be/FX</w:t>
        </w:r>
        <w:bookmarkStart w:id="1" w:name="_Hlt38649495"/>
        <w:bookmarkStart w:id="2" w:name="_Hlt38649496"/>
        <w:r>
          <w:rPr>
            <w:rStyle w:val="Hyperlink"/>
          </w:rPr>
          <w:t>_</w:t>
        </w:r>
        <w:bookmarkEnd w:id="1"/>
        <w:bookmarkEnd w:id="2"/>
        <w:r>
          <w:rPr>
            <w:rStyle w:val="Hyperlink"/>
          </w:rPr>
          <w:t>X1nSgyFo</w:t>
        </w:r>
      </w:hyperlink>
      <w:r>
        <w:t xml:space="preserve"> </w:t>
      </w:r>
    </w:p>
    <w:p w:rsidR="00BD4976" w:rsidRDefault="004E2966">
      <w:r>
        <w:t>If someone at home</w:t>
      </w:r>
      <w:r>
        <w:t xml:space="preserve"> is able to waltz, maybe they might show you how too waltz.</w:t>
      </w:r>
    </w:p>
    <w:p w:rsidR="00BD4976" w:rsidRDefault="00BD4976">
      <w:pPr>
        <w:pStyle w:val="ListParagraph"/>
      </w:pPr>
    </w:p>
    <w:p w:rsidR="00BD4976" w:rsidRDefault="004E2966">
      <w:pPr>
        <w:rPr>
          <w:b/>
          <w:sz w:val="24"/>
          <w:u w:val="single"/>
        </w:rPr>
      </w:pPr>
      <w:r>
        <w:rPr>
          <w:b/>
          <w:sz w:val="24"/>
          <w:u w:val="single"/>
        </w:rPr>
        <w:t>Religion</w:t>
      </w:r>
    </w:p>
    <w:p w:rsidR="00BD4976" w:rsidRDefault="004E2966">
      <w:r>
        <w:t>Grow in Love – read pg 58-63.</w:t>
      </w:r>
    </w:p>
    <w:p w:rsidR="00BD4976" w:rsidRDefault="004E2966">
      <w:pPr>
        <w:pStyle w:val="Title"/>
      </w:pPr>
      <w:r>
        <w:t>Translation for last weeks Láib</w:t>
      </w:r>
    </w:p>
    <w:p w:rsidR="00BD4976" w:rsidRDefault="004E2966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Rossa, Neasa and Tomás were walking to school in the morning. It was a wet day. It was raining. </w:t>
      </w:r>
    </w:p>
    <w:p w:rsidR="00BD4976" w:rsidRDefault="004E2966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The boys started messing. </w:t>
      </w:r>
      <w:r>
        <w:rPr>
          <w:sz w:val="24"/>
        </w:rPr>
        <w:t>Suddenly, Rossa slipped. He fell in the mud.</w:t>
      </w:r>
    </w:p>
    <w:p w:rsidR="00BD4976" w:rsidRDefault="004E2966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When Rossa stood up, his clothes were dirty. Rossa was very angry.</w:t>
      </w:r>
    </w:p>
    <w:p w:rsidR="00BD4976" w:rsidRDefault="004E2966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When Rossa reached the school, the other children started laughing. Rossa was very embarrassed.</w:t>
      </w:r>
    </w:p>
    <w:p w:rsidR="00BD4976" w:rsidRDefault="004E2966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Síobhán – What is this Rossa? The new fashion is</w:t>
      </w:r>
      <w:r>
        <w:rPr>
          <w:sz w:val="24"/>
        </w:rPr>
        <w:t xml:space="preserve"> it? Colm – Where did you buy those new clothes Rossa? Eimear – The new clothes are lovely! Brian – I like the new style Rossa. Aoife – Poor Rossa! Don’t be mocking him. Tomás – Take no notice of them Rossa. Come here.</w:t>
      </w:r>
    </w:p>
    <w:p w:rsidR="00BD4976" w:rsidRDefault="004E2966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Tomás and Rossa went into the classro</w:t>
      </w:r>
      <w:r>
        <w:rPr>
          <w:sz w:val="24"/>
        </w:rPr>
        <w:t>om. The teacher saw the boys.</w:t>
      </w:r>
    </w:p>
    <w:p w:rsidR="00BD4976" w:rsidRDefault="004E2966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Teacher – Oh my God! What happened? Rossa – I was walking to school and I slipped. I fell in the mud. Teacher – Clean your hands and go to the principal.</w:t>
      </w:r>
    </w:p>
    <w:p w:rsidR="00BD4976" w:rsidRDefault="004E2966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Rossa and Tomás went to the office. The principal called Mammy and Daddy</w:t>
      </w:r>
      <w:r>
        <w:rPr>
          <w:sz w:val="24"/>
        </w:rPr>
        <w:t xml:space="preserve">. Daddy or Mammy were not at home. The principal called Granny. </w:t>
      </w:r>
    </w:p>
    <w:p w:rsidR="00BD4976" w:rsidRDefault="004E2966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Granny and Gordó came to the school. Rossa went home with them.</w:t>
      </w:r>
    </w:p>
    <w:p w:rsidR="00BD4976" w:rsidRDefault="004E2966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Granny took his clothes. She washed the clothes in the washing machine. She dried the clothes in the drier. Then, she ironed th</w:t>
      </w:r>
      <w:r>
        <w:rPr>
          <w:sz w:val="24"/>
        </w:rPr>
        <w:t>em.</w:t>
      </w:r>
    </w:p>
    <w:p w:rsidR="00BD4976" w:rsidRDefault="004E2966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She gave a cup of cocoa and chocolate cake to Rossa. Rossa was very happy then.</w:t>
      </w:r>
    </w:p>
    <w:p w:rsidR="00BD4976" w:rsidRDefault="00BD4976">
      <w:pPr>
        <w:ind w:left="360"/>
        <w:rPr>
          <w:sz w:val="24"/>
        </w:rPr>
      </w:pPr>
    </w:p>
    <w:p w:rsidR="00BD4976" w:rsidRDefault="00BD4976">
      <w:pPr>
        <w:pStyle w:val="ListParagraph"/>
        <w:rPr>
          <w:u w:val="single"/>
        </w:rPr>
      </w:pPr>
    </w:p>
    <w:p w:rsidR="00BD4976" w:rsidRDefault="00BD4976"/>
    <w:p w:rsidR="00BD4976" w:rsidRDefault="00BD4976"/>
    <w:p w:rsidR="00BD4976" w:rsidRDefault="00BD4976"/>
    <w:p w:rsidR="00BD4976" w:rsidRDefault="00BD4976"/>
    <w:sectPr w:rsidR="00BD4976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966" w:rsidRDefault="004E2966">
      <w:pPr>
        <w:spacing w:after="0" w:line="240" w:lineRule="auto"/>
      </w:pPr>
      <w:r>
        <w:separator/>
      </w:r>
    </w:p>
  </w:endnote>
  <w:endnote w:type="continuationSeparator" w:id="0">
    <w:p w:rsidR="004E2966" w:rsidRDefault="004E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966" w:rsidRDefault="004E296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4E2966" w:rsidRDefault="004E2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2E7C44"/>
    <w:multiLevelType w:val="multilevel"/>
    <w:tmpl w:val="38A2F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D6F93"/>
    <w:multiLevelType w:val="multilevel"/>
    <w:tmpl w:val="6388CD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BD4976"/>
    <w:rsid w:val="004E2966"/>
    <w:rsid w:val="0086159A"/>
    <w:rsid w:val="00BD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9509C6-423F-4E98-B100-C9FABD867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/>
      <w:color w:val="17365D"/>
      <w:spacing w:val="5"/>
      <w:kern w:val="3"/>
      <w:sz w:val="52"/>
      <w:szCs w:val="52"/>
    </w:rPr>
  </w:style>
  <w:style w:type="character" w:customStyle="1" w:styleId="TitleChar">
    <w:name w:val="Title Char"/>
    <w:basedOn w:val="DefaultParagraphFont"/>
    <w:rPr>
      <w:rFonts w:ascii="Cambria" w:eastAsia="Times New Roman" w:hAnsi="Cambria" w:cs="Times New Roman"/>
      <w:color w:val="17365D"/>
      <w:spacing w:val="5"/>
      <w:kern w:val="3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y.cjfallon.i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FX_X1nSgy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studet8</dc:creator>
  <cp:lastModifiedBy>sharo</cp:lastModifiedBy>
  <cp:revision>2</cp:revision>
  <dcterms:created xsi:type="dcterms:W3CDTF">2020-04-26T16:39:00Z</dcterms:created>
  <dcterms:modified xsi:type="dcterms:W3CDTF">2020-04-26T16:39:00Z</dcterms:modified>
</cp:coreProperties>
</file>